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5757" w:rsidRPr="00CC00A7" w:rsidRDefault="00EC5757">
      <w:pPr>
        <w:jc w:val="center"/>
        <w:rPr>
          <w:rFonts w:ascii="ＭＳ 明朝" w:hAnsi="ＭＳ 明朝"/>
          <w:bCs/>
          <w:kern w:val="0"/>
          <w:sz w:val="32"/>
          <w:szCs w:val="32"/>
        </w:rPr>
      </w:pPr>
      <w:r w:rsidRPr="00CC00A7">
        <w:rPr>
          <w:rFonts w:ascii="ＭＳ 明朝" w:hAnsi="ＭＳ 明朝" w:hint="eastAsia"/>
          <w:bCs/>
          <w:kern w:val="0"/>
          <w:sz w:val="32"/>
          <w:szCs w:val="32"/>
        </w:rPr>
        <w:t>法</w:t>
      </w:r>
      <w:r w:rsidR="00995B34">
        <w:rPr>
          <w:rFonts w:ascii="ＭＳ 明朝" w:hAnsi="ＭＳ 明朝" w:hint="eastAsia"/>
          <w:bCs/>
          <w:kern w:val="0"/>
          <w:sz w:val="32"/>
          <w:szCs w:val="32"/>
        </w:rPr>
        <w:t xml:space="preserve">　</w:t>
      </w:r>
      <w:r w:rsidRPr="00CC00A7">
        <w:rPr>
          <w:rFonts w:ascii="ＭＳ 明朝" w:hAnsi="ＭＳ 明朝" w:hint="eastAsia"/>
          <w:bCs/>
          <w:kern w:val="0"/>
          <w:sz w:val="32"/>
          <w:szCs w:val="32"/>
        </w:rPr>
        <w:t>人</w:t>
      </w:r>
      <w:r w:rsidR="00995B34">
        <w:rPr>
          <w:rFonts w:ascii="ＭＳ 明朝" w:hAnsi="ＭＳ 明朝" w:hint="eastAsia"/>
          <w:bCs/>
          <w:kern w:val="0"/>
          <w:sz w:val="32"/>
          <w:szCs w:val="32"/>
        </w:rPr>
        <w:t xml:space="preserve">　</w:t>
      </w:r>
      <w:r w:rsidRPr="00CC00A7">
        <w:rPr>
          <w:rFonts w:ascii="ＭＳ 明朝" w:hAnsi="ＭＳ 明朝" w:hint="eastAsia"/>
          <w:bCs/>
          <w:kern w:val="0"/>
          <w:sz w:val="32"/>
          <w:szCs w:val="32"/>
        </w:rPr>
        <w:t>概</w:t>
      </w:r>
      <w:r w:rsidR="00995B34">
        <w:rPr>
          <w:rFonts w:ascii="ＭＳ 明朝" w:hAnsi="ＭＳ 明朝" w:hint="eastAsia"/>
          <w:bCs/>
          <w:kern w:val="0"/>
          <w:sz w:val="32"/>
          <w:szCs w:val="32"/>
        </w:rPr>
        <w:t xml:space="preserve">　</w:t>
      </w:r>
      <w:r w:rsidRPr="00CC00A7">
        <w:rPr>
          <w:rFonts w:ascii="ＭＳ 明朝" w:hAnsi="ＭＳ 明朝" w:hint="eastAsia"/>
          <w:bCs/>
          <w:kern w:val="0"/>
          <w:sz w:val="32"/>
          <w:szCs w:val="32"/>
        </w:rPr>
        <w:t>要</w:t>
      </w:r>
      <w:r w:rsidR="00995B34">
        <w:rPr>
          <w:rFonts w:ascii="ＭＳ 明朝" w:hAnsi="ＭＳ 明朝" w:hint="eastAsia"/>
          <w:bCs/>
          <w:kern w:val="0"/>
          <w:sz w:val="32"/>
          <w:szCs w:val="32"/>
        </w:rPr>
        <w:t xml:space="preserve">　書</w:t>
      </w:r>
    </w:p>
    <w:p w:rsidR="00776741" w:rsidRPr="00CC00A7" w:rsidRDefault="008C63D5" w:rsidP="00CF4DA8">
      <w:pPr>
        <w:jc w:val="right"/>
        <w:rPr>
          <w:rFonts w:ascii="ＭＳ 明朝" w:hAnsi="ＭＳ 明朝"/>
          <w:bCs/>
          <w:sz w:val="22"/>
          <w:szCs w:val="22"/>
        </w:rPr>
      </w:pPr>
      <w:r>
        <w:rPr>
          <w:rFonts w:ascii="ＭＳ 明朝" w:hAnsi="ＭＳ 明朝" w:hint="eastAsia"/>
          <w:bCs/>
          <w:sz w:val="22"/>
          <w:szCs w:val="22"/>
        </w:rPr>
        <w:t xml:space="preserve">　</w:t>
      </w:r>
      <w:r w:rsidR="006C2843" w:rsidRPr="00CC00A7">
        <w:rPr>
          <w:rFonts w:ascii="ＭＳ 明朝" w:hAnsi="ＭＳ 明朝" w:hint="eastAsia"/>
          <w:bCs/>
          <w:sz w:val="22"/>
          <w:szCs w:val="22"/>
        </w:rPr>
        <w:t xml:space="preserve">　　</w:t>
      </w:r>
      <w:r w:rsidR="00EC5757" w:rsidRPr="00CC00A7">
        <w:rPr>
          <w:rFonts w:ascii="ＭＳ 明朝" w:hAnsi="ＭＳ 明朝" w:hint="eastAsia"/>
          <w:bCs/>
          <w:sz w:val="22"/>
          <w:szCs w:val="22"/>
        </w:rPr>
        <w:t>年</w:t>
      </w:r>
      <w:r w:rsidR="00995B34">
        <w:rPr>
          <w:rFonts w:ascii="ＭＳ 明朝" w:hAnsi="ＭＳ 明朝" w:hint="eastAsia"/>
          <w:bCs/>
          <w:sz w:val="22"/>
          <w:szCs w:val="22"/>
        </w:rPr>
        <w:t xml:space="preserve">　</w:t>
      </w:r>
      <w:r w:rsidR="00EC5757" w:rsidRPr="00CC00A7">
        <w:rPr>
          <w:rFonts w:ascii="ＭＳ 明朝" w:hAnsi="ＭＳ 明朝" w:hint="eastAsia"/>
          <w:bCs/>
          <w:sz w:val="22"/>
          <w:szCs w:val="22"/>
        </w:rPr>
        <w:t xml:space="preserve">　月　</w:t>
      </w:r>
      <w:r w:rsidR="00995B34">
        <w:rPr>
          <w:rFonts w:ascii="ＭＳ 明朝" w:hAnsi="ＭＳ 明朝" w:hint="eastAsia"/>
          <w:bCs/>
          <w:sz w:val="22"/>
          <w:szCs w:val="22"/>
        </w:rPr>
        <w:t xml:space="preserve">　</w:t>
      </w:r>
      <w:r w:rsidR="00EC5757" w:rsidRPr="00CC00A7">
        <w:rPr>
          <w:rFonts w:ascii="ＭＳ 明朝" w:hAnsi="ＭＳ 明朝" w:hint="eastAsia"/>
          <w:bCs/>
          <w:sz w:val="22"/>
          <w:szCs w:val="22"/>
        </w:rPr>
        <w:t>日現在</w:t>
      </w:r>
    </w:p>
    <w:tbl>
      <w:tblPr>
        <w:tblW w:w="964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87"/>
        <w:gridCol w:w="1857"/>
        <w:gridCol w:w="1276"/>
        <w:gridCol w:w="1984"/>
        <w:gridCol w:w="1276"/>
        <w:gridCol w:w="1560"/>
      </w:tblGrid>
      <w:tr w:rsidR="00EC5757" w:rsidRPr="00CC00A7" w:rsidTr="00CF4DA8">
        <w:trPr>
          <w:cantSplit/>
          <w:trHeight w:val="646"/>
        </w:trPr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757" w:rsidRPr="00CC00A7" w:rsidRDefault="00776741">
            <w:pPr>
              <w:jc w:val="center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CC00A7">
              <w:rPr>
                <w:rFonts w:ascii="ＭＳ 明朝" w:hAnsi="ＭＳ 明朝" w:hint="eastAsia"/>
                <w:kern w:val="0"/>
                <w:sz w:val="22"/>
                <w:szCs w:val="22"/>
              </w:rPr>
              <w:t>法人名</w:t>
            </w:r>
          </w:p>
        </w:tc>
        <w:tc>
          <w:tcPr>
            <w:tcW w:w="79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757" w:rsidRPr="00CC00A7" w:rsidRDefault="00EC5757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EC5757" w:rsidRPr="00CC00A7" w:rsidTr="00CF4DA8">
        <w:trPr>
          <w:cantSplit/>
          <w:trHeight w:val="644"/>
        </w:trPr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757" w:rsidRPr="00CC00A7" w:rsidRDefault="00776741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CC00A7">
              <w:rPr>
                <w:rFonts w:ascii="ＭＳ 明朝" w:hAnsi="ＭＳ 明朝" w:hint="eastAsia"/>
                <w:kern w:val="0"/>
                <w:sz w:val="22"/>
                <w:szCs w:val="22"/>
              </w:rPr>
              <w:t>代表者氏名</w:t>
            </w:r>
          </w:p>
        </w:tc>
        <w:tc>
          <w:tcPr>
            <w:tcW w:w="79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757" w:rsidRPr="00CC00A7" w:rsidRDefault="00EC5757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776741" w:rsidRPr="00CC00A7" w:rsidTr="00CF4DA8">
        <w:trPr>
          <w:cantSplit/>
          <w:trHeight w:val="657"/>
        </w:trPr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63D5" w:rsidRDefault="008C63D5">
            <w:pPr>
              <w:jc w:val="center"/>
              <w:rPr>
                <w:rFonts w:ascii="ＭＳ 明朝" w:hAnsi="ＭＳ 明朝"/>
                <w:kern w:val="0"/>
                <w:sz w:val="22"/>
                <w:szCs w:val="22"/>
              </w:rPr>
            </w:pPr>
            <w:r>
              <w:rPr>
                <w:rFonts w:ascii="ＭＳ 明朝" w:hAnsi="ＭＳ 明朝" w:hint="eastAsia"/>
                <w:kern w:val="0"/>
                <w:sz w:val="22"/>
                <w:szCs w:val="22"/>
              </w:rPr>
              <w:t>主たる事務所</w:t>
            </w:r>
          </w:p>
          <w:p w:rsidR="00776741" w:rsidRPr="00CC00A7" w:rsidRDefault="008C63D5">
            <w:pPr>
              <w:jc w:val="center"/>
              <w:rPr>
                <w:rFonts w:ascii="ＭＳ 明朝" w:hAnsi="ＭＳ 明朝"/>
                <w:kern w:val="0"/>
                <w:sz w:val="22"/>
                <w:szCs w:val="22"/>
              </w:rPr>
            </w:pPr>
            <w:r>
              <w:rPr>
                <w:rFonts w:ascii="ＭＳ 明朝" w:hAnsi="ＭＳ 明朝" w:hint="eastAsia"/>
                <w:kern w:val="0"/>
                <w:sz w:val="22"/>
                <w:szCs w:val="22"/>
              </w:rPr>
              <w:t>の</w:t>
            </w:r>
            <w:r w:rsidR="00776741" w:rsidRPr="00CC00A7">
              <w:rPr>
                <w:rFonts w:ascii="ＭＳ 明朝" w:hAnsi="ＭＳ 明朝" w:hint="eastAsia"/>
                <w:kern w:val="0"/>
                <w:sz w:val="22"/>
                <w:szCs w:val="22"/>
              </w:rPr>
              <w:t>所在地</w:t>
            </w:r>
          </w:p>
        </w:tc>
        <w:tc>
          <w:tcPr>
            <w:tcW w:w="79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6741" w:rsidRPr="00CC00A7" w:rsidRDefault="00776741" w:rsidP="007C3552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776741" w:rsidRPr="00CC00A7" w:rsidTr="00CF4DA8">
        <w:trPr>
          <w:cantSplit/>
          <w:trHeight w:val="642"/>
        </w:trPr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6741" w:rsidRPr="00CC00A7" w:rsidRDefault="00776741" w:rsidP="00776741">
            <w:pPr>
              <w:jc w:val="center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CC00A7">
              <w:rPr>
                <w:rFonts w:ascii="ＭＳ 明朝" w:hAnsi="ＭＳ 明朝" w:hint="eastAsia"/>
                <w:kern w:val="0"/>
                <w:sz w:val="22"/>
                <w:szCs w:val="22"/>
              </w:rPr>
              <w:t>設立年月日</w:t>
            </w:r>
          </w:p>
        </w:tc>
        <w:tc>
          <w:tcPr>
            <w:tcW w:w="79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6741" w:rsidRPr="00CC00A7" w:rsidRDefault="00776741" w:rsidP="00776741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CC00A7">
              <w:rPr>
                <w:rFonts w:ascii="ＭＳ 明朝" w:hAnsi="ＭＳ 明朝" w:hint="eastAsia"/>
                <w:kern w:val="0"/>
                <w:sz w:val="22"/>
                <w:szCs w:val="22"/>
              </w:rPr>
              <w:t>年　　　月　　　日</w:t>
            </w:r>
          </w:p>
        </w:tc>
      </w:tr>
      <w:tr w:rsidR="00EC5757" w:rsidRPr="00CC00A7" w:rsidTr="00CF4DA8">
        <w:trPr>
          <w:cantSplit/>
          <w:trHeight w:val="2904"/>
        </w:trPr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757" w:rsidRPr="00CC00A7" w:rsidRDefault="00776741" w:rsidP="00776741">
            <w:pPr>
              <w:jc w:val="center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CC00A7">
              <w:rPr>
                <w:rFonts w:ascii="ＭＳ 明朝" w:hAnsi="ＭＳ 明朝" w:hint="eastAsia"/>
                <w:kern w:val="0"/>
                <w:sz w:val="22"/>
                <w:szCs w:val="22"/>
              </w:rPr>
              <w:t>法人の沿革</w:t>
            </w:r>
          </w:p>
        </w:tc>
        <w:tc>
          <w:tcPr>
            <w:tcW w:w="79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757" w:rsidRPr="00CC00A7" w:rsidRDefault="00EC5757">
            <w:pPr>
              <w:rPr>
                <w:rFonts w:ascii="ＭＳ 明朝" w:hAnsi="ＭＳ 明朝"/>
                <w:b/>
                <w:bCs/>
                <w:sz w:val="22"/>
                <w:szCs w:val="22"/>
              </w:rPr>
            </w:pPr>
          </w:p>
        </w:tc>
      </w:tr>
      <w:tr w:rsidR="00EC5757" w:rsidRPr="00CC00A7" w:rsidTr="00CF4DA8">
        <w:trPr>
          <w:cantSplit/>
          <w:trHeight w:val="3116"/>
        </w:trPr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757" w:rsidRPr="00CC00A7" w:rsidRDefault="00EC5757" w:rsidP="00776741">
            <w:pPr>
              <w:jc w:val="center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CC00A7">
              <w:rPr>
                <w:rFonts w:ascii="ＭＳ 明朝" w:hAnsi="ＭＳ 明朝" w:hint="eastAsia"/>
                <w:kern w:val="0"/>
                <w:sz w:val="22"/>
                <w:szCs w:val="22"/>
              </w:rPr>
              <w:t>業務内容</w:t>
            </w:r>
          </w:p>
        </w:tc>
        <w:tc>
          <w:tcPr>
            <w:tcW w:w="79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757" w:rsidRPr="00CC00A7" w:rsidRDefault="00EC5757">
            <w:pPr>
              <w:rPr>
                <w:rFonts w:ascii="ＭＳ 明朝" w:hAnsi="ＭＳ 明朝"/>
                <w:b/>
                <w:bCs/>
                <w:sz w:val="22"/>
                <w:szCs w:val="22"/>
              </w:rPr>
            </w:pPr>
          </w:p>
        </w:tc>
      </w:tr>
      <w:tr w:rsidR="00E86E44" w:rsidRPr="00CC00A7" w:rsidTr="00A20537">
        <w:trPr>
          <w:cantSplit/>
          <w:trHeight w:val="600"/>
        </w:trPr>
        <w:tc>
          <w:tcPr>
            <w:tcW w:w="16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86E44" w:rsidRPr="00CC00A7" w:rsidRDefault="00E86E44" w:rsidP="003F690E">
            <w:pPr>
              <w:pStyle w:val="a7"/>
              <w:rPr>
                <w:szCs w:val="22"/>
              </w:rPr>
            </w:pPr>
            <w:r w:rsidRPr="007320D0">
              <w:rPr>
                <w:rFonts w:hint="eastAsia"/>
                <w:w w:val="92"/>
                <w:szCs w:val="22"/>
                <w:fitText w:val="1425" w:id="1251684353"/>
              </w:rPr>
              <w:t>運営施設の概</w:t>
            </w:r>
            <w:r w:rsidRPr="007320D0">
              <w:rPr>
                <w:rFonts w:hint="eastAsia"/>
                <w:spacing w:val="8"/>
                <w:w w:val="92"/>
                <w:szCs w:val="22"/>
                <w:fitText w:val="1425" w:id="1251684353"/>
              </w:rPr>
              <w:t>要</w:t>
            </w:r>
            <w:r w:rsidR="003F690E">
              <w:rPr>
                <w:rFonts w:hint="eastAsia"/>
                <w:szCs w:val="22"/>
              </w:rPr>
              <w:t xml:space="preserve">　</w:t>
            </w:r>
          </w:p>
          <w:p w:rsidR="00CB3CAE" w:rsidRPr="00CC00A7" w:rsidRDefault="00E86E44" w:rsidP="00A20537">
            <w:pPr>
              <w:pStyle w:val="a7"/>
              <w:jc w:val="center"/>
              <w:rPr>
                <w:szCs w:val="22"/>
              </w:rPr>
            </w:pPr>
            <w:r w:rsidRPr="00706464">
              <w:rPr>
                <w:rFonts w:hint="eastAsia"/>
                <w:sz w:val="16"/>
                <w:szCs w:val="22"/>
              </w:rPr>
              <w:t>（</w:t>
            </w:r>
            <w:r w:rsidR="008C63D5">
              <w:rPr>
                <w:rFonts w:hint="eastAsia"/>
                <w:sz w:val="16"/>
                <w:szCs w:val="22"/>
              </w:rPr>
              <w:t>認定こども園、</w:t>
            </w:r>
            <w:r w:rsidRPr="00706464">
              <w:rPr>
                <w:rFonts w:hint="eastAsia"/>
                <w:sz w:val="16"/>
                <w:szCs w:val="22"/>
              </w:rPr>
              <w:t>保育所</w:t>
            </w:r>
            <w:r w:rsidR="008C63D5">
              <w:rPr>
                <w:rFonts w:hint="eastAsia"/>
                <w:sz w:val="16"/>
                <w:szCs w:val="22"/>
              </w:rPr>
              <w:t>、</w:t>
            </w:r>
            <w:r w:rsidR="00A20537">
              <w:rPr>
                <w:rFonts w:hint="eastAsia"/>
                <w:sz w:val="16"/>
                <w:szCs w:val="22"/>
              </w:rPr>
              <w:t>家庭的保育事業等、</w:t>
            </w:r>
            <w:r w:rsidR="00706464" w:rsidRPr="00706464">
              <w:rPr>
                <w:rFonts w:hint="eastAsia"/>
                <w:sz w:val="16"/>
                <w:szCs w:val="22"/>
              </w:rPr>
              <w:t>幼稚園</w:t>
            </w:r>
            <w:r w:rsidR="00A20537">
              <w:rPr>
                <w:rFonts w:hint="eastAsia"/>
                <w:sz w:val="16"/>
                <w:szCs w:val="22"/>
              </w:rPr>
              <w:t>又は認可外保育施設</w:t>
            </w:r>
            <w:r w:rsidRPr="00706464">
              <w:rPr>
                <w:rFonts w:hint="eastAsia"/>
                <w:sz w:val="16"/>
                <w:szCs w:val="22"/>
              </w:rPr>
              <w:t>）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E44" w:rsidRPr="00CC00A7" w:rsidRDefault="00E86E44">
            <w:pPr>
              <w:jc w:val="center"/>
              <w:rPr>
                <w:rFonts w:ascii="ＭＳ 明朝" w:hAnsi="ＭＳ 明朝"/>
                <w:bCs/>
                <w:sz w:val="22"/>
                <w:szCs w:val="22"/>
              </w:rPr>
            </w:pPr>
            <w:r w:rsidRPr="00CC00A7">
              <w:rPr>
                <w:rFonts w:ascii="ＭＳ 明朝" w:hAnsi="ＭＳ 明朝" w:hint="eastAsia"/>
                <w:bCs/>
                <w:sz w:val="22"/>
                <w:szCs w:val="22"/>
              </w:rPr>
              <w:t>施設名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E44" w:rsidRPr="00CC00A7" w:rsidRDefault="00E86E44" w:rsidP="00776741">
            <w:pPr>
              <w:jc w:val="center"/>
              <w:rPr>
                <w:rFonts w:ascii="ＭＳ 明朝" w:hAnsi="ＭＳ 明朝"/>
                <w:bCs/>
                <w:sz w:val="22"/>
                <w:szCs w:val="22"/>
              </w:rPr>
            </w:pPr>
            <w:r w:rsidRPr="00CC00A7">
              <w:rPr>
                <w:rFonts w:ascii="ＭＳ 明朝" w:hAnsi="ＭＳ 明朝" w:hint="eastAsia"/>
                <w:bCs/>
                <w:sz w:val="22"/>
                <w:szCs w:val="22"/>
              </w:rPr>
              <w:t>施設種別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E44" w:rsidRPr="00CC00A7" w:rsidRDefault="00E86E44" w:rsidP="006B44AD">
            <w:pPr>
              <w:jc w:val="center"/>
              <w:rPr>
                <w:rFonts w:ascii="ＭＳ 明朝" w:hAnsi="ＭＳ 明朝"/>
                <w:bCs/>
                <w:sz w:val="22"/>
                <w:szCs w:val="22"/>
              </w:rPr>
            </w:pPr>
            <w:r w:rsidRPr="00CC00A7">
              <w:rPr>
                <w:rFonts w:ascii="ＭＳ 明朝" w:hAnsi="ＭＳ 明朝" w:hint="eastAsia"/>
                <w:bCs/>
                <w:sz w:val="22"/>
                <w:szCs w:val="22"/>
              </w:rPr>
              <w:t>施設所在地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63D5" w:rsidRDefault="00E86E44" w:rsidP="00776741">
            <w:pPr>
              <w:jc w:val="center"/>
              <w:rPr>
                <w:rFonts w:ascii="ＭＳ 明朝" w:hAnsi="ＭＳ 明朝"/>
                <w:bCs/>
                <w:sz w:val="22"/>
                <w:szCs w:val="22"/>
              </w:rPr>
            </w:pPr>
            <w:r w:rsidRPr="00CC00A7">
              <w:rPr>
                <w:rFonts w:ascii="ＭＳ 明朝" w:hAnsi="ＭＳ 明朝" w:hint="eastAsia"/>
                <w:bCs/>
                <w:sz w:val="22"/>
                <w:szCs w:val="22"/>
              </w:rPr>
              <w:t>開園</w:t>
            </w:r>
            <w:r w:rsidR="008C63D5">
              <w:rPr>
                <w:rFonts w:ascii="ＭＳ 明朝" w:hAnsi="ＭＳ 明朝" w:hint="eastAsia"/>
                <w:bCs/>
                <w:sz w:val="22"/>
                <w:szCs w:val="22"/>
              </w:rPr>
              <w:t>（所）</w:t>
            </w:r>
          </w:p>
          <w:p w:rsidR="00E86E44" w:rsidRPr="00CC00A7" w:rsidRDefault="00E86E44" w:rsidP="00776741">
            <w:pPr>
              <w:jc w:val="center"/>
              <w:rPr>
                <w:rFonts w:ascii="ＭＳ 明朝" w:hAnsi="ＭＳ 明朝"/>
                <w:bCs/>
                <w:sz w:val="22"/>
                <w:szCs w:val="22"/>
              </w:rPr>
            </w:pPr>
            <w:r w:rsidRPr="00CC00A7">
              <w:rPr>
                <w:rFonts w:ascii="ＭＳ 明朝" w:hAnsi="ＭＳ 明朝" w:hint="eastAsia"/>
                <w:bCs/>
                <w:sz w:val="22"/>
                <w:szCs w:val="22"/>
              </w:rPr>
              <w:t>年月日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E44" w:rsidRPr="00CC00A7" w:rsidRDefault="00E86E44" w:rsidP="00776741">
            <w:pPr>
              <w:jc w:val="center"/>
              <w:rPr>
                <w:rFonts w:ascii="ＭＳ 明朝" w:hAnsi="ＭＳ 明朝"/>
                <w:bCs/>
                <w:sz w:val="22"/>
                <w:szCs w:val="22"/>
              </w:rPr>
            </w:pPr>
            <w:r w:rsidRPr="00CC00A7">
              <w:rPr>
                <w:rFonts w:ascii="ＭＳ 明朝" w:hAnsi="ＭＳ 明朝" w:hint="eastAsia"/>
                <w:bCs/>
                <w:sz w:val="22"/>
                <w:szCs w:val="22"/>
              </w:rPr>
              <w:t>在籍数／定員</w:t>
            </w:r>
          </w:p>
        </w:tc>
      </w:tr>
      <w:tr w:rsidR="00E86E44" w:rsidRPr="00CC00A7" w:rsidTr="00A20537">
        <w:trPr>
          <w:cantSplit/>
          <w:trHeight w:val="600"/>
        </w:trPr>
        <w:tc>
          <w:tcPr>
            <w:tcW w:w="16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86E44" w:rsidRPr="00CC00A7" w:rsidRDefault="00E86E44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E44" w:rsidRPr="00CC00A7" w:rsidRDefault="00E86E44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E44" w:rsidRPr="00CC00A7" w:rsidRDefault="00E86E44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E44" w:rsidRPr="00CC00A7" w:rsidRDefault="00E86E44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E44" w:rsidRPr="00CC00A7" w:rsidRDefault="00E86E44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E44" w:rsidRPr="00CC00A7" w:rsidRDefault="00E86E44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CC00A7">
              <w:rPr>
                <w:rFonts w:ascii="ＭＳ 明朝" w:hAnsi="ＭＳ 明朝" w:hint="eastAsia"/>
                <w:bCs/>
                <w:sz w:val="22"/>
                <w:szCs w:val="22"/>
              </w:rPr>
              <w:t>／</w:t>
            </w:r>
          </w:p>
        </w:tc>
      </w:tr>
      <w:tr w:rsidR="00E86E44" w:rsidRPr="00CC00A7" w:rsidTr="00A20537">
        <w:trPr>
          <w:cantSplit/>
          <w:trHeight w:val="600"/>
        </w:trPr>
        <w:tc>
          <w:tcPr>
            <w:tcW w:w="16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86E44" w:rsidRPr="00CC00A7" w:rsidRDefault="00E86E44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86E44" w:rsidRPr="00CC00A7" w:rsidRDefault="00E86E44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86E44" w:rsidRPr="00CC00A7" w:rsidRDefault="00E86E44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86E44" w:rsidRPr="00CC00A7" w:rsidRDefault="00E86E44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86E44" w:rsidRPr="00CC00A7" w:rsidRDefault="00E86E44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86E44" w:rsidRPr="00CC00A7" w:rsidRDefault="00E86E44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CC00A7">
              <w:rPr>
                <w:rFonts w:ascii="ＭＳ 明朝" w:hAnsi="ＭＳ 明朝" w:hint="eastAsia"/>
                <w:bCs/>
                <w:sz w:val="22"/>
                <w:szCs w:val="22"/>
              </w:rPr>
              <w:t>／</w:t>
            </w:r>
          </w:p>
        </w:tc>
      </w:tr>
      <w:tr w:rsidR="00E86E44" w:rsidRPr="00CC00A7" w:rsidTr="00A20537">
        <w:trPr>
          <w:cantSplit/>
          <w:trHeight w:val="600"/>
        </w:trPr>
        <w:tc>
          <w:tcPr>
            <w:tcW w:w="16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86E44" w:rsidRPr="00CC00A7" w:rsidRDefault="00E86E44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E44" w:rsidRPr="00CC00A7" w:rsidRDefault="00E86E44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E44" w:rsidRPr="00CC00A7" w:rsidRDefault="00E86E44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E44" w:rsidRPr="00CC00A7" w:rsidRDefault="00E86E44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E44" w:rsidRPr="00CC00A7" w:rsidRDefault="00E86E44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E44" w:rsidRPr="00CC00A7" w:rsidRDefault="00E86E44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CC00A7">
              <w:rPr>
                <w:rFonts w:ascii="ＭＳ 明朝" w:hAnsi="ＭＳ 明朝" w:hint="eastAsia"/>
                <w:bCs/>
                <w:sz w:val="22"/>
                <w:szCs w:val="22"/>
              </w:rPr>
              <w:t>／</w:t>
            </w:r>
          </w:p>
        </w:tc>
      </w:tr>
      <w:tr w:rsidR="00063958" w:rsidRPr="00CC00A7" w:rsidTr="00A20537">
        <w:trPr>
          <w:cantSplit/>
          <w:trHeight w:val="600"/>
        </w:trPr>
        <w:tc>
          <w:tcPr>
            <w:tcW w:w="16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3958" w:rsidRPr="00CC00A7" w:rsidRDefault="00063958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958" w:rsidRPr="00CC00A7" w:rsidRDefault="00063958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958" w:rsidRPr="00CC00A7" w:rsidRDefault="00063958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958" w:rsidRPr="00CC00A7" w:rsidRDefault="00063958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958" w:rsidRPr="00CC00A7" w:rsidRDefault="00063958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958" w:rsidRPr="00CC00A7" w:rsidRDefault="00063958" w:rsidP="000C4C6C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CC00A7">
              <w:rPr>
                <w:rFonts w:ascii="ＭＳ 明朝" w:hAnsi="ＭＳ 明朝" w:hint="eastAsia"/>
                <w:bCs/>
                <w:sz w:val="22"/>
                <w:szCs w:val="22"/>
              </w:rPr>
              <w:t>／</w:t>
            </w:r>
          </w:p>
        </w:tc>
      </w:tr>
      <w:tr w:rsidR="00063958" w:rsidRPr="00CC00A7" w:rsidTr="00A20537">
        <w:trPr>
          <w:cantSplit/>
          <w:trHeight w:val="600"/>
        </w:trPr>
        <w:tc>
          <w:tcPr>
            <w:tcW w:w="16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3958" w:rsidRPr="00CC00A7" w:rsidRDefault="00063958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958" w:rsidRPr="00CC00A7" w:rsidRDefault="00063958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958" w:rsidRPr="00CC00A7" w:rsidRDefault="00063958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958" w:rsidRPr="00CC00A7" w:rsidRDefault="00063958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958" w:rsidRPr="00CC00A7" w:rsidRDefault="00063958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958" w:rsidRPr="00CC00A7" w:rsidRDefault="00063958" w:rsidP="000C4C6C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CC00A7">
              <w:rPr>
                <w:rFonts w:ascii="ＭＳ 明朝" w:hAnsi="ＭＳ 明朝" w:hint="eastAsia"/>
                <w:bCs/>
                <w:sz w:val="22"/>
                <w:szCs w:val="22"/>
              </w:rPr>
              <w:t>／</w:t>
            </w:r>
          </w:p>
        </w:tc>
      </w:tr>
    </w:tbl>
    <w:p w:rsidR="00995B34" w:rsidRDefault="00995B34"/>
    <w:p w:rsidR="008C63D5" w:rsidRDefault="008C63D5"/>
    <w:p w:rsidR="008C63D5" w:rsidRDefault="008C63D5">
      <w:r>
        <w:rPr>
          <w:rFonts w:hint="eastAsia"/>
        </w:rPr>
        <w:lastRenderedPageBreak/>
        <w:t>役員名簿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1729"/>
        <w:gridCol w:w="1729"/>
        <w:gridCol w:w="1729"/>
        <w:gridCol w:w="1729"/>
        <w:gridCol w:w="1730"/>
      </w:tblGrid>
      <w:tr w:rsidR="00A20537" w:rsidRPr="00CC00A7" w:rsidTr="00A20537">
        <w:trPr>
          <w:trHeight w:val="1034"/>
        </w:trPr>
        <w:tc>
          <w:tcPr>
            <w:tcW w:w="993" w:type="dxa"/>
            <w:tcBorders>
              <w:right w:val="dotted" w:sz="4" w:space="0" w:color="auto"/>
            </w:tcBorders>
            <w:vAlign w:val="center"/>
          </w:tcPr>
          <w:p w:rsidR="00A20537" w:rsidRPr="00CC00A7" w:rsidRDefault="00A20537" w:rsidP="007C3552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CC00A7">
              <w:rPr>
                <w:rFonts w:ascii="ＭＳ 明朝" w:hAnsi="ＭＳ 明朝" w:hint="eastAsia"/>
                <w:sz w:val="22"/>
                <w:szCs w:val="22"/>
              </w:rPr>
              <w:t>役</w:t>
            </w:r>
            <w:bookmarkStart w:id="0" w:name="_GoBack"/>
            <w:bookmarkEnd w:id="0"/>
            <w:r w:rsidRPr="00CC00A7">
              <w:rPr>
                <w:rFonts w:ascii="ＭＳ 明朝" w:hAnsi="ＭＳ 明朝" w:hint="eastAsia"/>
                <w:sz w:val="22"/>
                <w:szCs w:val="22"/>
              </w:rPr>
              <w:t>職</w:t>
            </w:r>
          </w:p>
        </w:tc>
        <w:tc>
          <w:tcPr>
            <w:tcW w:w="1729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A20537" w:rsidRPr="00CC00A7" w:rsidRDefault="00A20537" w:rsidP="002C394D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CC00A7">
              <w:rPr>
                <w:rFonts w:ascii="ＭＳ 明朝" w:hAnsi="ＭＳ 明朝" w:hint="eastAsia"/>
                <w:sz w:val="22"/>
                <w:szCs w:val="22"/>
              </w:rPr>
              <w:t>氏　名</w:t>
            </w:r>
          </w:p>
        </w:tc>
        <w:tc>
          <w:tcPr>
            <w:tcW w:w="1729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A20537" w:rsidRPr="00CC00A7" w:rsidRDefault="00A20537" w:rsidP="007C3552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CC00A7">
              <w:rPr>
                <w:rFonts w:ascii="ＭＳ 明朝" w:hAnsi="ＭＳ 明朝" w:hint="eastAsia"/>
                <w:sz w:val="22"/>
                <w:szCs w:val="22"/>
              </w:rPr>
              <w:t>生年月日</w:t>
            </w:r>
          </w:p>
        </w:tc>
        <w:tc>
          <w:tcPr>
            <w:tcW w:w="1729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A20537" w:rsidRPr="00CC00A7" w:rsidRDefault="00A20537" w:rsidP="000B1A49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CC00A7">
              <w:rPr>
                <w:rFonts w:ascii="ＭＳ 明朝" w:hAnsi="ＭＳ 明朝" w:hint="eastAsia"/>
                <w:sz w:val="22"/>
                <w:szCs w:val="22"/>
              </w:rPr>
              <w:t>職業</w:t>
            </w:r>
          </w:p>
        </w:tc>
        <w:tc>
          <w:tcPr>
            <w:tcW w:w="1729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A20537" w:rsidRPr="00CC00A7" w:rsidRDefault="00A20537" w:rsidP="000B4B7F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  <w:r w:rsidRPr="00CC00A7">
              <w:rPr>
                <w:rFonts w:ascii="ＭＳ 明朝" w:hAnsi="ＭＳ 明朝" w:hint="eastAsia"/>
                <w:sz w:val="22"/>
                <w:szCs w:val="22"/>
              </w:rPr>
              <w:t>親族等の特殊関係の有無</w:t>
            </w:r>
          </w:p>
          <w:p w:rsidR="00A20537" w:rsidRPr="00CC00A7" w:rsidRDefault="00A20537" w:rsidP="000B4B7F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  <w:r w:rsidRPr="00CC00A7">
              <w:rPr>
                <w:rFonts w:ascii="ＭＳ 明朝" w:hAnsi="ＭＳ 明朝"/>
                <w:sz w:val="22"/>
                <w:szCs w:val="22"/>
              </w:rPr>
              <w:t>(</w:t>
            </w:r>
            <w:r w:rsidRPr="00CC00A7">
              <w:rPr>
                <w:rFonts w:ascii="ＭＳ 明朝" w:hAnsi="ＭＳ 明朝" w:hint="eastAsia"/>
                <w:sz w:val="22"/>
                <w:szCs w:val="22"/>
              </w:rPr>
              <w:t>関係・氏名</w:t>
            </w:r>
            <w:r w:rsidRPr="00CC00A7">
              <w:rPr>
                <w:rFonts w:ascii="ＭＳ 明朝" w:hAnsi="ＭＳ 明朝"/>
                <w:sz w:val="22"/>
                <w:szCs w:val="22"/>
              </w:rPr>
              <w:t>)</w:t>
            </w:r>
          </w:p>
        </w:tc>
        <w:tc>
          <w:tcPr>
            <w:tcW w:w="1730" w:type="dxa"/>
            <w:tcBorders>
              <w:left w:val="dotted" w:sz="4" w:space="0" w:color="auto"/>
            </w:tcBorders>
            <w:vAlign w:val="center"/>
          </w:tcPr>
          <w:p w:rsidR="00A20537" w:rsidRPr="00CC00A7" w:rsidRDefault="00A20537" w:rsidP="007C3552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CC00A7">
              <w:rPr>
                <w:rFonts w:ascii="ＭＳ 明朝" w:hAnsi="ＭＳ 明朝" w:hint="eastAsia"/>
                <w:sz w:val="22"/>
                <w:szCs w:val="22"/>
              </w:rPr>
              <w:t>他の法人役員</w:t>
            </w:r>
          </w:p>
          <w:p w:rsidR="00A20537" w:rsidRPr="00CC00A7" w:rsidRDefault="00A20537" w:rsidP="007C3552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CC00A7">
              <w:rPr>
                <w:rFonts w:ascii="ＭＳ 明朝" w:hAnsi="ＭＳ 明朝" w:hint="eastAsia"/>
                <w:sz w:val="22"/>
                <w:szCs w:val="22"/>
              </w:rPr>
              <w:t>就任状況</w:t>
            </w:r>
          </w:p>
          <w:p w:rsidR="00A20537" w:rsidRPr="00CC00A7" w:rsidRDefault="00A20537" w:rsidP="007C3552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CC00A7">
              <w:rPr>
                <w:rFonts w:ascii="ＭＳ 明朝" w:hAnsi="ＭＳ 明朝" w:hint="eastAsia"/>
                <w:sz w:val="22"/>
                <w:szCs w:val="22"/>
              </w:rPr>
              <w:t>（法人名）</w:t>
            </w:r>
          </w:p>
        </w:tc>
      </w:tr>
      <w:tr w:rsidR="00A20537" w:rsidRPr="00CC00A7" w:rsidTr="00A20537">
        <w:trPr>
          <w:trHeight w:val="484"/>
        </w:trPr>
        <w:tc>
          <w:tcPr>
            <w:tcW w:w="993" w:type="dxa"/>
            <w:tcBorders>
              <w:right w:val="dotted" w:sz="4" w:space="0" w:color="auto"/>
            </w:tcBorders>
            <w:vAlign w:val="center"/>
          </w:tcPr>
          <w:p w:rsidR="00A20537" w:rsidRPr="00CC00A7" w:rsidRDefault="00A20537" w:rsidP="002A6FCA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729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A20537" w:rsidRPr="00CC00A7" w:rsidRDefault="00A20537" w:rsidP="000B4B7F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729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A20537" w:rsidRPr="00CC00A7" w:rsidRDefault="00A20537" w:rsidP="000B4B7F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729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A20537" w:rsidRPr="00CC00A7" w:rsidRDefault="00A20537" w:rsidP="000B4B7F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729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A20537" w:rsidRPr="00CC00A7" w:rsidRDefault="00A20537" w:rsidP="000B4B7F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730" w:type="dxa"/>
            <w:tcBorders>
              <w:left w:val="dotted" w:sz="4" w:space="0" w:color="auto"/>
            </w:tcBorders>
            <w:vAlign w:val="center"/>
          </w:tcPr>
          <w:p w:rsidR="00A20537" w:rsidRPr="00CC00A7" w:rsidRDefault="00A20537" w:rsidP="000B4B7F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A20537" w:rsidRPr="00CC00A7" w:rsidTr="00A20537">
        <w:trPr>
          <w:trHeight w:val="484"/>
        </w:trPr>
        <w:tc>
          <w:tcPr>
            <w:tcW w:w="993" w:type="dxa"/>
            <w:tcBorders>
              <w:right w:val="dotted" w:sz="4" w:space="0" w:color="auto"/>
            </w:tcBorders>
            <w:vAlign w:val="center"/>
          </w:tcPr>
          <w:p w:rsidR="00A20537" w:rsidRPr="00CC00A7" w:rsidRDefault="00A20537" w:rsidP="002A6FCA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729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A20537" w:rsidRPr="00CC00A7" w:rsidRDefault="00A20537" w:rsidP="007C3552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729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A20537" w:rsidRPr="00CC00A7" w:rsidRDefault="00A20537" w:rsidP="007C3552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729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A20537" w:rsidRPr="00CC00A7" w:rsidRDefault="00A20537" w:rsidP="007C3552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729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A20537" w:rsidRPr="00CC00A7" w:rsidRDefault="00A20537" w:rsidP="007C3552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730" w:type="dxa"/>
            <w:tcBorders>
              <w:left w:val="dotted" w:sz="4" w:space="0" w:color="auto"/>
            </w:tcBorders>
            <w:vAlign w:val="center"/>
          </w:tcPr>
          <w:p w:rsidR="00A20537" w:rsidRPr="00CC00A7" w:rsidRDefault="00A20537" w:rsidP="007C3552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A20537" w:rsidRPr="00CC00A7" w:rsidTr="00A20537">
        <w:trPr>
          <w:trHeight w:val="484"/>
        </w:trPr>
        <w:tc>
          <w:tcPr>
            <w:tcW w:w="993" w:type="dxa"/>
            <w:tcBorders>
              <w:right w:val="dotted" w:sz="4" w:space="0" w:color="auto"/>
            </w:tcBorders>
            <w:vAlign w:val="center"/>
          </w:tcPr>
          <w:p w:rsidR="00A20537" w:rsidRPr="00CC00A7" w:rsidRDefault="00A20537" w:rsidP="00C1025F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729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A20537" w:rsidRPr="00CC00A7" w:rsidRDefault="00A20537" w:rsidP="007C3552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729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A20537" w:rsidRPr="00CC00A7" w:rsidRDefault="00A20537" w:rsidP="007C3552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729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A20537" w:rsidRPr="00CC00A7" w:rsidRDefault="00A20537" w:rsidP="007C3552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729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A20537" w:rsidRPr="00CC00A7" w:rsidRDefault="00A20537" w:rsidP="007C3552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730" w:type="dxa"/>
            <w:tcBorders>
              <w:left w:val="dotted" w:sz="4" w:space="0" w:color="auto"/>
            </w:tcBorders>
            <w:vAlign w:val="center"/>
          </w:tcPr>
          <w:p w:rsidR="00A20537" w:rsidRPr="00CC00A7" w:rsidRDefault="00A20537" w:rsidP="007C3552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A20537" w:rsidRPr="00CC00A7" w:rsidTr="00A20537">
        <w:trPr>
          <w:trHeight w:val="484"/>
        </w:trPr>
        <w:tc>
          <w:tcPr>
            <w:tcW w:w="993" w:type="dxa"/>
            <w:tcBorders>
              <w:right w:val="dotted" w:sz="4" w:space="0" w:color="auto"/>
            </w:tcBorders>
            <w:vAlign w:val="center"/>
          </w:tcPr>
          <w:p w:rsidR="00A20537" w:rsidRPr="00CC00A7" w:rsidRDefault="00A20537" w:rsidP="007C3552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729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A20537" w:rsidRPr="00CC00A7" w:rsidRDefault="00A20537" w:rsidP="007C3552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729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A20537" w:rsidRPr="00CC00A7" w:rsidRDefault="00A20537" w:rsidP="007C3552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729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A20537" w:rsidRPr="00CC00A7" w:rsidRDefault="00A20537" w:rsidP="007C3552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729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A20537" w:rsidRPr="00CC00A7" w:rsidRDefault="00A20537" w:rsidP="007C3552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730" w:type="dxa"/>
            <w:tcBorders>
              <w:left w:val="dotted" w:sz="4" w:space="0" w:color="auto"/>
            </w:tcBorders>
            <w:vAlign w:val="center"/>
          </w:tcPr>
          <w:p w:rsidR="00A20537" w:rsidRPr="00CC00A7" w:rsidRDefault="00A20537" w:rsidP="007C3552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A20537" w:rsidRPr="00CC00A7" w:rsidTr="00A20537">
        <w:trPr>
          <w:trHeight w:val="484"/>
        </w:trPr>
        <w:tc>
          <w:tcPr>
            <w:tcW w:w="993" w:type="dxa"/>
            <w:tcBorders>
              <w:right w:val="dotted" w:sz="4" w:space="0" w:color="auto"/>
            </w:tcBorders>
            <w:vAlign w:val="center"/>
          </w:tcPr>
          <w:p w:rsidR="00A20537" w:rsidRPr="00CC00A7" w:rsidRDefault="00A20537" w:rsidP="007C3552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729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A20537" w:rsidRPr="00CC00A7" w:rsidRDefault="00A20537" w:rsidP="007C3552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729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A20537" w:rsidRPr="00CC00A7" w:rsidRDefault="00A20537" w:rsidP="007C3552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729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A20537" w:rsidRPr="00CC00A7" w:rsidRDefault="00A20537" w:rsidP="007C3552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729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A20537" w:rsidRPr="00CC00A7" w:rsidRDefault="00A20537" w:rsidP="007C3552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730" w:type="dxa"/>
            <w:tcBorders>
              <w:left w:val="dotted" w:sz="4" w:space="0" w:color="auto"/>
            </w:tcBorders>
            <w:vAlign w:val="center"/>
          </w:tcPr>
          <w:p w:rsidR="00A20537" w:rsidRPr="00CC00A7" w:rsidRDefault="00A20537" w:rsidP="007C3552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A20537" w:rsidRPr="00CC00A7" w:rsidTr="00A20537">
        <w:trPr>
          <w:trHeight w:val="484"/>
        </w:trPr>
        <w:tc>
          <w:tcPr>
            <w:tcW w:w="993" w:type="dxa"/>
            <w:tcBorders>
              <w:right w:val="dotted" w:sz="4" w:space="0" w:color="auto"/>
            </w:tcBorders>
            <w:vAlign w:val="center"/>
          </w:tcPr>
          <w:p w:rsidR="00A20537" w:rsidRPr="00CC00A7" w:rsidRDefault="00A20537" w:rsidP="007C3552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729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A20537" w:rsidRPr="00CC00A7" w:rsidRDefault="00A20537" w:rsidP="007C3552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729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A20537" w:rsidRPr="00CC00A7" w:rsidRDefault="00A20537" w:rsidP="007C3552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729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A20537" w:rsidRPr="00CC00A7" w:rsidRDefault="00A20537" w:rsidP="007C3552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729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A20537" w:rsidRPr="00CC00A7" w:rsidRDefault="00A20537" w:rsidP="007C3552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730" w:type="dxa"/>
            <w:tcBorders>
              <w:left w:val="dotted" w:sz="4" w:space="0" w:color="auto"/>
            </w:tcBorders>
            <w:vAlign w:val="center"/>
          </w:tcPr>
          <w:p w:rsidR="00A20537" w:rsidRPr="00CC00A7" w:rsidRDefault="00A20537" w:rsidP="007C3552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A20537" w:rsidRPr="00CC00A7" w:rsidTr="00A20537">
        <w:trPr>
          <w:trHeight w:val="484"/>
        </w:trPr>
        <w:tc>
          <w:tcPr>
            <w:tcW w:w="993" w:type="dxa"/>
            <w:tcBorders>
              <w:right w:val="dotted" w:sz="4" w:space="0" w:color="auto"/>
            </w:tcBorders>
            <w:vAlign w:val="center"/>
          </w:tcPr>
          <w:p w:rsidR="00A20537" w:rsidRPr="00CC00A7" w:rsidRDefault="00A20537" w:rsidP="007C3552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729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A20537" w:rsidRPr="00CC00A7" w:rsidRDefault="00A20537" w:rsidP="007C3552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729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A20537" w:rsidRPr="00CC00A7" w:rsidRDefault="00A20537" w:rsidP="007C3552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729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A20537" w:rsidRPr="00CC00A7" w:rsidRDefault="00A20537" w:rsidP="007C3552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729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A20537" w:rsidRPr="00CC00A7" w:rsidRDefault="00A20537" w:rsidP="007C3552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730" w:type="dxa"/>
            <w:tcBorders>
              <w:left w:val="dotted" w:sz="4" w:space="0" w:color="auto"/>
            </w:tcBorders>
            <w:vAlign w:val="center"/>
          </w:tcPr>
          <w:p w:rsidR="00A20537" w:rsidRPr="00CC00A7" w:rsidRDefault="00A20537" w:rsidP="007C3552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A20537" w:rsidRPr="00CC00A7" w:rsidTr="00A20537">
        <w:trPr>
          <w:trHeight w:val="484"/>
        </w:trPr>
        <w:tc>
          <w:tcPr>
            <w:tcW w:w="993" w:type="dxa"/>
            <w:tcBorders>
              <w:right w:val="dotted" w:sz="4" w:space="0" w:color="auto"/>
            </w:tcBorders>
            <w:vAlign w:val="center"/>
          </w:tcPr>
          <w:p w:rsidR="00A20537" w:rsidRPr="00CC00A7" w:rsidRDefault="00A20537" w:rsidP="007C3552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729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A20537" w:rsidRPr="00CC00A7" w:rsidRDefault="00A20537" w:rsidP="007C3552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729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A20537" w:rsidRPr="00CC00A7" w:rsidRDefault="00A20537" w:rsidP="007C3552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729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A20537" w:rsidRPr="00CC00A7" w:rsidRDefault="00A20537" w:rsidP="007C3552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729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A20537" w:rsidRPr="00CC00A7" w:rsidRDefault="00A20537" w:rsidP="007C3552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730" w:type="dxa"/>
            <w:tcBorders>
              <w:left w:val="dotted" w:sz="4" w:space="0" w:color="auto"/>
            </w:tcBorders>
            <w:vAlign w:val="center"/>
          </w:tcPr>
          <w:p w:rsidR="00A20537" w:rsidRPr="00CC00A7" w:rsidRDefault="00A20537" w:rsidP="007C3552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A20537" w:rsidRPr="00CC00A7" w:rsidTr="00A20537">
        <w:trPr>
          <w:trHeight w:val="484"/>
        </w:trPr>
        <w:tc>
          <w:tcPr>
            <w:tcW w:w="993" w:type="dxa"/>
            <w:tcBorders>
              <w:right w:val="dotted" w:sz="4" w:space="0" w:color="auto"/>
            </w:tcBorders>
            <w:vAlign w:val="center"/>
          </w:tcPr>
          <w:p w:rsidR="00A20537" w:rsidRPr="00CC00A7" w:rsidRDefault="00A20537" w:rsidP="007C3552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729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A20537" w:rsidRPr="00CC00A7" w:rsidRDefault="00A20537" w:rsidP="007C3552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729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A20537" w:rsidRPr="00CC00A7" w:rsidRDefault="00A20537" w:rsidP="007C3552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729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A20537" w:rsidRPr="00CC00A7" w:rsidRDefault="00A20537" w:rsidP="007C3552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729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A20537" w:rsidRPr="00CC00A7" w:rsidRDefault="00A20537" w:rsidP="007C3552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730" w:type="dxa"/>
            <w:tcBorders>
              <w:left w:val="dotted" w:sz="4" w:space="0" w:color="auto"/>
            </w:tcBorders>
            <w:vAlign w:val="center"/>
          </w:tcPr>
          <w:p w:rsidR="00A20537" w:rsidRPr="00CC00A7" w:rsidRDefault="00A20537" w:rsidP="007C3552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A20537" w:rsidRPr="00CC00A7" w:rsidTr="00A20537">
        <w:trPr>
          <w:trHeight w:val="484"/>
        </w:trPr>
        <w:tc>
          <w:tcPr>
            <w:tcW w:w="993" w:type="dxa"/>
            <w:tcBorders>
              <w:right w:val="dotted" w:sz="4" w:space="0" w:color="auto"/>
            </w:tcBorders>
            <w:vAlign w:val="center"/>
          </w:tcPr>
          <w:p w:rsidR="00A20537" w:rsidRPr="00CC00A7" w:rsidRDefault="00A20537" w:rsidP="007C3552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729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A20537" w:rsidRPr="00CC00A7" w:rsidRDefault="00A20537" w:rsidP="007C3552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729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A20537" w:rsidRPr="00CC00A7" w:rsidRDefault="00A20537" w:rsidP="007C3552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729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A20537" w:rsidRPr="00CC00A7" w:rsidRDefault="00A20537" w:rsidP="007C3552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729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A20537" w:rsidRPr="00CC00A7" w:rsidRDefault="00A20537" w:rsidP="007C3552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730" w:type="dxa"/>
            <w:tcBorders>
              <w:left w:val="dotted" w:sz="4" w:space="0" w:color="auto"/>
            </w:tcBorders>
            <w:vAlign w:val="center"/>
          </w:tcPr>
          <w:p w:rsidR="00A20537" w:rsidRPr="00CC00A7" w:rsidRDefault="00A20537" w:rsidP="007C3552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A20537" w:rsidRPr="00CC00A7" w:rsidTr="00A20537">
        <w:trPr>
          <w:trHeight w:val="484"/>
        </w:trPr>
        <w:tc>
          <w:tcPr>
            <w:tcW w:w="993" w:type="dxa"/>
            <w:tcBorders>
              <w:right w:val="dotted" w:sz="4" w:space="0" w:color="auto"/>
            </w:tcBorders>
            <w:vAlign w:val="center"/>
          </w:tcPr>
          <w:p w:rsidR="00A20537" w:rsidRPr="00CC00A7" w:rsidRDefault="00A20537" w:rsidP="007C3552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729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A20537" w:rsidRPr="00CC00A7" w:rsidRDefault="00A20537" w:rsidP="007C3552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729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A20537" w:rsidRPr="00CC00A7" w:rsidRDefault="00A20537" w:rsidP="007C3552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729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A20537" w:rsidRPr="00CC00A7" w:rsidRDefault="00A20537" w:rsidP="007C3552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729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A20537" w:rsidRPr="00CC00A7" w:rsidRDefault="00A20537" w:rsidP="007C3552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730" w:type="dxa"/>
            <w:tcBorders>
              <w:left w:val="dotted" w:sz="4" w:space="0" w:color="auto"/>
            </w:tcBorders>
            <w:vAlign w:val="center"/>
          </w:tcPr>
          <w:p w:rsidR="00A20537" w:rsidRPr="00CC00A7" w:rsidRDefault="00A20537" w:rsidP="007C3552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A20537" w:rsidRPr="00CC00A7" w:rsidTr="00A20537">
        <w:trPr>
          <w:trHeight w:val="484"/>
        </w:trPr>
        <w:tc>
          <w:tcPr>
            <w:tcW w:w="993" w:type="dxa"/>
            <w:tcBorders>
              <w:right w:val="dotted" w:sz="4" w:space="0" w:color="auto"/>
            </w:tcBorders>
            <w:vAlign w:val="center"/>
          </w:tcPr>
          <w:p w:rsidR="00A20537" w:rsidRPr="00CC00A7" w:rsidRDefault="00A20537" w:rsidP="002A6FCA">
            <w:pPr>
              <w:adjustRightInd w:val="0"/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729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A20537" w:rsidRPr="00CC00A7" w:rsidRDefault="00A20537" w:rsidP="007C3552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729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A20537" w:rsidRPr="00CC00A7" w:rsidRDefault="00A20537" w:rsidP="007C3552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729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A20537" w:rsidRPr="00CC00A7" w:rsidRDefault="00A20537" w:rsidP="007C3552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729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A20537" w:rsidRPr="00CC00A7" w:rsidRDefault="00A20537" w:rsidP="007C3552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730" w:type="dxa"/>
            <w:tcBorders>
              <w:left w:val="dotted" w:sz="4" w:space="0" w:color="auto"/>
            </w:tcBorders>
            <w:vAlign w:val="center"/>
          </w:tcPr>
          <w:p w:rsidR="00A20537" w:rsidRPr="00CC00A7" w:rsidRDefault="00A20537" w:rsidP="007C3552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A20537" w:rsidRPr="00CC00A7" w:rsidTr="00A20537">
        <w:trPr>
          <w:trHeight w:val="484"/>
        </w:trPr>
        <w:tc>
          <w:tcPr>
            <w:tcW w:w="993" w:type="dxa"/>
            <w:tcBorders>
              <w:right w:val="dotted" w:sz="4" w:space="0" w:color="auto"/>
            </w:tcBorders>
            <w:vAlign w:val="center"/>
          </w:tcPr>
          <w:p w:rsidR="00A20537" w:rsidRPr="00CC00A7" w:rsidRDefault="00A20537" w:rsidP="007C3552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729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A20537" w:rsidRPr="00CC00A7" w:rsidRDefault="00A20537" w:rsidP="007C3552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729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A20537" w:rsidRPr="00CC00A7" w:rsidRDefault="00A20537" w:rsidP="007C3552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729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A20537" w:rsidRPr="00CC00A7" w:rsidRDefault="00A20537" w:rsidP="007C3552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729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A20537" w:rsidRPr="00CC00A7" w:rsidRDefault="00A20537" w:rsidP="007C3552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730" w:type="dxa"/>
            <w:tcBorders>
              <w:left w:val="dotted" w:sz="4" w:space="0" w:color="auto"/>
            </w:tcBorders>
            <w:vAlign w:val="center"/>
          </w:tcPr>
          <w:p w:rsidR="00A20537" w:rsidRPr="00CC00A7" w:rsidRDefault="00A20537" w:rsidP="007C3552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A20537" w:rsidRPr="00CC00A7" w:rsidTr="00A20537">
        <w:trPr>
          <w:trHeight w:val="484"/>
        </w:trPr>
        <w:tc>
          <w:tcPr>
            <w:tcW w:w="993" w:type="dxa"/>
            <w:tcBorders>
              <w:right w:val="dotted" w:sz="4" w:space="0" w:color="auto"/>
            </w:tcBorders>
            <w:vAlign w:val="center"/>
          </w:tcPr>
          <w:p w:rsidR="00A20537" w:rsidRPr="00CC00A7" w:rsidRDefault="00A20537" w:rsidP="007C3552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729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A20537" w:rsidRPr="00CC00A7" w:rsidRDefault="00A20537" w:rsidP="007C3552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729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A20537" w:rsidRPr="00CC00A7" w:rsidRDefault="00A20537" w:rsidP="007C3552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729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A20537" w:rsidRPr="00CC00A7" w:rsidRDefault="00A20537" w:rsidP="007C3552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729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A20537" w:rsidRPr="00CC00A7" w:rsidRDefault="00A20537" w:rsidP="007C3552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730" w:type="dxa"/>
            <w:tcBorders>
              <w:left w:val="dotted" w:sz="4" w:space="0" w:color="auto"/>
            </w:tcBorders>
            <w:vAlign w:val="center"/>
          </w:tcPr>
          <w:p w:rsidR="00A20537" w:rsidRPr="00CC00A7" w:rsidRDefault="00A20537" w:rsidP="007C3552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A20537" w:rsidRPr="00CC00A7" w:rsidTr="00A20537">
        <w:trPr>
          <w:trHeight w:val="484"/>
        </w:trPr>
        <w:tc>
          <w:tcPr>
            <w:tcW w:w="993" w:type="dxa"/>
            <w:tcBorders>
              <w:right w:val="dotted" w:sz="4" w:space="0" w:color="auto"/>
            </w:tcBorders>
            <w:vAlign w:val="center"/>
          </w:tcPr>
          <w:p w:rsidR="00A20537" w:rsidRPr="00CC00A7" w:rsidRDefault="00A20537" w:rsidP="00C1025F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729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A20537" w:rsidRPr="00CC00A7" w:rsidRDefault="00A20537" w:rsidP="007C3552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729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A20537" w:rsidRPr="00CC00A7" w:rsidRDefault="00A20537" w:rsidP="007C3552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729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A20537" w:rsidRPr="00CC00A7" w:rsidRDefault="00A20537" w:rsidP="007C3552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729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A20537" w:rsidRPr="00CC00A7" w:rsidRDefault="00A20537" w:rsidP="007C3552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730" w:type="dxa"/>
            <w:tcBorders>
              <w:left w:val="dotted" w:sz="4" w:space="0" w:color="auto"/>
            </w:tcBorders>
            <w:vAlign w:val="center"/>
          </w:tcPr>
          <w:p w:rsidR="00A20537" w:rsidRPr="00CC00A7" w:rsidRDefault="00A20537" w:rsidP="007C3552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A20537" w:rsidRPr="00CC00A7" w:rsidTr="00A20537">
        <w:trPr>
          <w:trHeight w:val="482"/>
        </w:trPr>
        <w:tc>
          <w:tcPr>
            <w:tcW w:w="993" w:type="dxa"/>
            <w:tcBorders>
              <w:right w:val="dotted" w:sz="4" w:space="0" w:color="auto"/>
            </w:tcBorders>
            <w:vAlign w:val="center"/>
          </w:tcPr>
          <w:p w:rsidR="00A20537" w:rsidRPr="00CC00A7" w:rsidRDefault="00A20537" w:rsidP="007C3552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729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A20537" w:rsidRPr="00CC00A7" w:rsidRDefault="00A20537" w:rsidP="007C3552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729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A20537" w:rsidRPr="00CC00A7" w:rsidRDefault="00A20537" w:rsidP="007C3552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729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A20537" w:rsidRPr="00CC00A7" w:rsidRDefault="00A20537" w:rsidP="007C3552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729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A20537" w:rsidRPr="00CC00A7" w:rsidRDefault="00A20537" w:rsidP="007C3552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730" w:type="dxa"/>
            <w:tcBorders>
              <w:left w:val="dotted" w:sz="4" w:space="0" w:color="auto"/>
            </w:tcBorders>
            <w:vAlign w:val="center"/>
          </w:tcPr>
          <w:p w:rsidR="00A20537" w:rsidRPr="00CC00A7" w:rsidRDefault="00A20537" w:rsidP="007C3552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A20537" w:rsidRPr="00CC00A7" w:rsidTr="00A20537">
        <w:trPr>
          <w:trHeight w:val="482"/>
        </w:trPr>
        <w:tc>
          <w:tcPr>
            <w:tcW w:w="993" w:type="dxa"/>
            <w:tcBorders>
              <w:right w:val="dotted" w:sz="4" w:space="0" w:color="auto"/>
            </w:tcBorders>
            <w:vAlign w:val="center"/>
          </w:tcPr>
          <w:p w:rsidR="00A20537" w:rsidRPr="00CC00A7" w:rsidRDefault="00A20537" w:rsidP="007C3552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729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A20537" w:rsidRPr="00CC00A7" w:rsidRDefault="00A20537" w:rsidP="007C3552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729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A20537" w:rsidRPr="00CC00A7" w:rsidRDefault="00A20537" w:rsidP="007C3552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729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A20537" w:rsidRPr="00CC00A7" w:rsidRDefault="00A20537" w:rsidP="007C3552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729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A20537" w:rsidRPr="00CC00A7" w:rsidRDefault="00A20537" w:rsidP="007C3552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730" w:type="dxa"/>
            <w:tcBorders>
              <w:left w:val="dotted" w:sz="4" w:space="0" w:color="auto"/>
            </w:tcBorders>
            <w:vAlign w:val="center"/>
          </w:tcPr>
          <w:p w:rsidR="00A20537" w:rsidRPr="00CC00A7" w:rsidRDefault="00A20537" w:rsidP="007C3552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A20537" w:rsidRPr="00CC00A7" w:rsidTr="00A20537">
        <w:trPr>
          <w:trHeight w:val="482"/>
        </w:trPr>
        <w:tc>
          <w:tcPr>
            <w:tcW w:w="993" w:type="dxa"/>
            <w:tcBorders>
              <w:right w:val="dotted" w:sz="4" w:space="0" w:color="auto"/>
            </w:tcBorders>
            <w:vAlign w:val="center"/>
          </w:tcPr>
          <w:p w:rsidR="00A20537" w:rsidRPr="00CC00A7" w:rsidRDefault="00A20537" w:rsidP="007C3552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729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A20537" w:rsidRPr="00CC00A7" w:rsidRDefault="00A20537" w:rsidP="007C3552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729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A20537" w:rsidRPr="00CC00A7" w:rsidRDefault="00A20537" w:rsidP="007C3552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729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A20537" w:rsidRPr="00CC00A7" w:rsidRDefault="00A20537" w:rsidP="007C3552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729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A20537" w:rsidRPr="00CC00A7" w:rsidRDefault="00A20537" w:rsidP="007C3552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730" w:type="dxa"/>
            <w:tcBorders>
              <w:left w:val="dotted" w:sz="4" w:space="0" w:color="auto"/>
            </w:tcBorders>
            <w:vAlign w:val="center"/>
          </w:tcPr>
          <w:p w:rsidR="00A20537" w:rsidRPr="00CC00A7" w:rsidRDefault="00A20537" w:rsidP="007C3552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A20537" w:rsidRPr="00CC00A7" w:rsidTr="00A20537">
        <w:trPr>
          <w:trHeight w:val="482"/>
        </w:trPr>
        <w:tc>
          <w:tcPr>
            <w:tcW w:w="993" w:type="dxa"/>
            <w:tcBorders>
              <w:right w:val="dotted" w:sz="4" w:space="0" w:color="auto"/>
            </w:tcBorders>
            <w:vAlign w:val="center"/>
          </w:tcPr>
          <w:p w:rsidR="00A20537" w:rsidRPr="00CC00A7" w:rsidRDefault="00A20537" w:rsidP="007C3552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729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A20537" w:rsidRPr="00CC00A7" w:rsidRDefault="00A20537" w:rsidP="007C3552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729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A20537" w:rsidRPr="00CC00A7" w:rsidRDefault="00A20537" w:rsidP="007C3552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729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A20537" w:rsidRPr="00CC00A7" w:rsidRDefault="00A20537" w:rsidP="007C3552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729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A20537" w:rsidRPr="00CC00A7" w:rsidRDefault="00A20537" w:rsidP="007C3552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730" w:type="dxa"/>
            <w:tcBorders>
              <w:left w:val="dotted" w:sz="4" w:space="0" w:color="auto"/>
            </w:tcBorders>
            <w:vAlign w:val="center"/>
          </w:tcPr>
          <w:p w:rsidR="00A20537" w:rsidRPr="00CC00A7" w:rsidRDefault="00A20537" w:rsidP="007C3552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A20537" w:rsidRPr="00CC00A7" w:rsidTr="00A20537">
        <w:trPr>
          <w:trHeight w:val="482"/>
        </w:trPr>
        <w:tc>
          <w:tcPr>
            <w:tcW w:w="993" w:type="dxa"/>
            <w:tcBorders>
              <w:right w:val="dotted" w:sz="4" w:space="0" w:color="auto"/>
            </w:tcBorders>
            <w:vAlign w:val="center"/>
          </w:tcPr>
          <w:p w:rsidR="00A20537" w:rsidRPr="00CC00A7" w:rsidRDefault="00A20537" w:rsidP="007C3552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729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A20537" w:rsidRPr="00CC00A7" w:rsidRDefault="00A20537" w:rsidP="007C3552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729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A20537" w:rsidRPr="00CC00A7" w:rsidRDefault="00A20537" w:rsidP="007C3552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729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A20537" w:rsidRPr="00CC00A7" w:rsidRDefault="00A20537" w:rsidP="007C3552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729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A20537" w:rsidRPr="00CC00A7" w:rsidRDefault="00A20537" w:rsidP="007C3552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730" w:type="dxa"/>
            <w:tcBorders>
              <w:left w:val="dotted" w:sz="4" w:space="0" w:color="auto"/>
            </w:tcBorders>
            <w:vAlign w:val="center"/>
          </w:tcPr>
          <w:p w:rsidR="00A20537" w:rsidRPr="00CC00A7" w:rsidRDefault="00A20537" w:rsidP="007C3552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A20537" w:rsidRPr="00CC00A7" w:rsidTr="00A20537">
        <w:trPr>
          <w:trHeight w:val="482"/>
        </w:trPr>
        <w:tc>
          <w:tcPr>
            <w:tcW w:w="993" w:type="dxa"/>
            <w:tcBorders>
              <w:right w:val="dotted" w:sz="4" w:space="0" w:color="auto"/>
            </w:tcBorders>
            <w:vAlign w:val="center"/>
          </w:tcPr>
          <w:p w:rsidR="00A20537" w:rsidRPr="00CC00A7" w:rsidRDefault="00A20537" w:rsidP="007C3552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729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A20537" w:rsidRPr="00CC00A7" w:rsidRDefault="00A20537" w:rsidP="007C3552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729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A20537" w:rsidRPr="00CC00A7" w:rsidRDefault="00A20537" w:rsidP="007C3552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729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A20537" w:rsidRPr="00CC00A7" w:rsidRDefault="00A20537" w:rsidP="007C3552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729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A20537" w:rsidRPr="00CC00A7" w:rsidRDefault="00A20537" w:rsidP="007C3552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730" w:type="dxa"/>
            <w:tcBorders>
              <w:left w:val="dotted" w:sz="4" w:space="0" w:color="auto"/>
            </w:tcBorders>
            <w:vAlign w:val="center"/>
          </w:tcPr>
          <w:p w:rsidR="00A20537" w:rsidRPr="00CC00A7" w:rsidRDefault="00A20537" w:rsidP="007C3552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A20537" w:rsidRPr="00CC00A7" w:rsidTr="00A20537">
        <w:trPr>
          <w:trHeight w:val="482"/>
        </w:trPr>
        <w:tc>
          <w:tcPr>
            <w:tcW w:w="993" w:type="dxa"/>
            <w:tcBorders>
              <w:right w:val="dotted" w:sz="4" w:space="0" w:color="auto"/>
            </w:tcBorders>
            <w:vAlign w:val="center"/>
          </w:tcPr>
          <w:p w:rsidR="00A20537" w:rsidRPr="00CC00A7" w:rsidRDefault="00A20537" w:rsidP="007C3552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729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A20537" w:rsidRPr="00CC00A7" w:rsidRDefault="00A20537" w:rsidP="007C3552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729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A20537" w:rsidRPr="00CC00A7" w:rsidRDefault="00A20537" w:rsidP="007C3552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729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A20537" w:rsidRPr="00CC00A7" w:rsidRDefault="00A20537" w:rsidP="007C3552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729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A20537" w:rsidRPr="00CC00A7" w:rsidRDefault="00A20537" w:rsidP="007C3552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730" w:type="dxa"/>
            <w:tcBorders>
              <w:left w:val="dotted" w:sz="4" w:space="0" w:color="auto"/>
            </w:tcBorders>
            <w:vAlign w:val="center"/>
          </w:tcPr>
          <w:p w:rsidR="00A20537" w:rsidRPr="00CC00A7" w:rsidRDefault="00A20537" w:rsidP="007C3552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A20537" w:rsidRPr="00CC00A7" w:rsidTr="00A20537">
        <w:trPr>
          <w:trHeight w:val="482"/>
        </w:trPr>
        <w:tc>
          <w:tcPr>
            <w:tcW w:w="993" w:type="dxa"/>
            <w:tcBorders>
              <w:right w:val="dotted" w:sz="4" w:space="0" w:color="auto"/>
            </w:tcBorders>
            <w:vAlign w:val="center"/>
          </w:tcPr>
          <w:p w:rsidR="00A20537" w:rsidRPr="00CC00A7" w:rsidRDefault="00A20537" w:rsidP="007C3552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729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A20537" w:rsidRPr="00CC00A7" w:rsidRDefault="00A20537" w:rsidP="007C3552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729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A20537" w:rsidRPr="00CC00A7" w:rsidRDefault="00A20537" w:rsidP="007C3552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729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A20537" w:rsidRPr="00CC00A7" w:rsidRDefault="00A20537" w:rsidP="007C3552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729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A20537" w:rsidRPr="00CC00A7" w:rsidRDefault="00A20537" w:rsidP="007C3552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730" w:type="dxa"/>
            <w:tcBorders>
              <w:left w:val="dotted" w:sz="4" w:space="0" w:color="auto"/>
            </w:tcBorders>
            <w:vAlign w:val="center"/>
          </w:tcPr>
          <w:p w:rsidR="00A20537" w:rsidRPr="00CC00A7" w:rsidRDefault="00A20537" w:rsidP="007C3552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A20537" w:rsidRPr="00CC00A7" w:rsidTr="00A20537">
        <w:trPr>
          <w:trHeight w:val="482"/>
        </w:trPr>
        <w:tc>
          <w:tcPr>
            <w:tcW w:w="993" w:type="dxa"/>
            <w:tcBorders>
              <w:right w:val="dotted" w:sz="4" w:space="0" w:color="auto"/>
            </w:tcBorders>
            <w:vAlign w:val="center"/>
          </w:tcPr>
          <w:p w:rsidR="00A20537" w:rsidRPr="00CC00A7" w:rsidRDefault="00A20537" w:rsidP="007C3552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729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A20537" w:rsidRPr="00CC00A7" w:rsidRDefault="00A20537" w:rsidP="007C3552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729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A20537" w:rsidRPr="00CC00A7" w:rsidRDefault="00A20537" w:rsidP="007C3552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729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A20537" w:rsidRPr="00CC00A7" w:rsidRDefault="00A20537" w:rsidP="007C3552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729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A20537" w:rsidRPr="00CC00A7" w:rsidRDefault="00A20537" w:rsidP="007C3552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730" w:type="dxa"/>
            <w:tcBorders>
              <w:left w:val="dotted" w:sz="4" w:space="0" w:color="auto"/>
            </w:tcBorders>
            <w:vAlign w:val="center"/>
          </w:tcPr>
          <w:p w:rsidR="00A20537" w:rsidRPr="00CC00A7" w:rsidRDefault="00A20537" w:rsidP="007C3552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</w:tr>
    </w:tbl>
    <w:p w:rsidR="00EC5757" w:rsidRPr="00CC00A7" w:rsidRDefault="00EC5757" w:rsidP="00A5244F">
      <w:pPr>
        <w:rPr>
          <w:rFonts w:ascii="ＭＳ 明朝" w:hAnsi="ＭＳ 明朝"/>
          <w:sz w:val="22"/>
          <w:szCs w:val="22"/>
        </w:rPr>
      </w:pPr>
    </w:p>
    <w:sectPr w:rsidR="00EC5757" w:rsidRPr="00CC00A7" w:rsidSect="0047226B">
      <w:headerReference w:type="default" r:id="rId7"/>
      <w:footerReference w:type="default" r:id="rId8"/>
      <w:pgSz w:w="11906" w:h="16838" w:code="9"/>
      <w:pgMar w:top="1701" w:right="1134" w:bottom="1134" w:left="1134" w:header="1134" w:footer="397" w:gutter="0"/>
      <w:cols w:space="425"/>
      <w:docGrid w:type="linesAndChars" w:linePitch="328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4AF3" w:rsidRDefault="00824AF3">
      <w:r>
        <w:separator/>
      </w:r>
    </w:p>
  </w:endnote>
  <w:endnote w:type="continuationSeparator" w:id="0">
    <w:p w:rsidR="00824AF3" w:rsidRDefault="00824A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5F3C" w:rsidRDefault="001D5F3C">
    <w:pPr>
      <w:pStyle w:val="a5"/>
      <w:jc w:val="center"/>
    </w:pPr>
    <w:r>
      <w:rPr>
        <w:lang w:val="ja-JP"/>
      </w:rPr>
      <w:t xml:space="preserve"> </w:t>
    </w:r>
    <w:r>
      <w:rPr>
        <w:b/>
        <w:bCs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Cs w:val="24"/>
      </w:rPr>
      <w:fldChar w:fldCharType="separate"/>
    </w:r>
    <w:r w:rsidR="00A20537">
      <w:rPr>
        <w:b/>
        <w:bCs/>
        <w:noProof/>
      </w:rPr>
      <w:t>1</w:t>
    </w:r>
    <w:r>
      <w:rPr>
        <w:b/>
        <w:bCs/>
        <w:szCs w:val="24"/>
      </w:rPr>
      <w:fldChar w:fldCharType="end"/>
    </w:r>
    <w:r>
      <w:rPr>
        <w:lang w:val="ja-JP"/>
      </w:rPr>
      <w:t xml:space="preserve"> / </w:t>
    </w:r>
    <w:r>
      <w:rPr>
        <w:b/>
        <w:bCs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Cs w:val="24"/>
      </w:rPr>
      <w:fldChar w:fldCharType="separate"/>
    </w:r>
    <w:r w:rsidR="00A20537">
      <w:rPr>
        <w:b/>
        <w:bCs/>
        <w:noProof/>
      </w:rPr>
      <w:t>2</w:t>
    </w:r>
    <w:r>
      <w:rPr>
        <w:b/>
        <w:bCs/>
        <w:szCs w:val="24"/>
      </w:rPr>
      <w:fldChar w:fldCharType="end"/>
    </w:r>
  </w:p>
  <w:p w:rsidR="00995B34" w:rsidRDefault="00995B3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4AF3" w:rsidRDefault="00824AF3">
      <w:r>
        <w:separator/>
      </w:r>
    </w:p>
  </w:footnote>
  <w:footnote w:type="continuationSeparator" w:id="0">
    <w:p w:rsidR="00824AF3" w:rsidRDefault="00824A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226B" w:rsidRPr="0047226B" w:rsidRDefault="00734D42" w:rsidP="0047226B">
    <w:pPr>
      <w:pStyle w:val="a3"/>
      <w:jc w:val="right"/>
      <w:rPr>
        <w:szCs w:val="24"/>
      </w:rPr>
    </w:pPr>
    <w:r>
      <w:rPr>
        <w:rFonts w:hint="eastAsia"/>
        <w:szCs w:val="24"/>
      </w:rPr>
      <w:t>（</w:t>
    </w:r>
    <w:r w:rsidR="0047226B" w:rsidRPr="0047226B">
      <w:rPr>
        <w:rFonts w:hint="eastAsia"/>
        <w:szCs w:val="24"/>
      </w:rPr>
      <w:t>様式</w:t>
    </w:r>
    <w:r w:rsidR="00B16331">
      <w:rPr>
        <w:rFonts w:hint="eastAsia"/>
        <w:szCs w:val="24"/>
      </w:rPr>
      <w:t>第</w:t>
    </w:r>
    <w:r w:rsidR="0047226B" w:rsidRPr="0047226B">
      <w:rPr>
        <w:rFonts w:hint="eastAsia"/>
        <w:szCs w:val="24"/>
      </w:rPr>
      <w:t>２</w:t>
    </w:r>
    <w:r w:rsidR="00B16331">
      <w:rPr>
        <w:rFonts w:hint="eastAsia"/>
        <w:szCs w:val="24"/>
      </w:rPr>
      <w:t>号</w:t>
    </w:r>
    <w:r>
      <w:rPr>
        <w:rFonts w:hint="eastAsia"/>
        <w:szCs w:val="24"/>
      </w:rPr>
      <w:t>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41"/>
  <w:drawingGridVerticalSpacing w:val="164"/>
  <w:displayHorizontalDrawingGridEvery w:val="0"/>
  <w:displayVerticalDrawingGridEvery w:val="2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7208"/>
    <w:rsid w:val="00063958"/>
    <w:rsid w:val="00072A1C"/>
    <w:rsid w:val="000B1A49"/>
    <w:rsid w:val="000B4B7F"/>
    <w:rsid w:val="000C4C6C"/>
    <w:rsid w:val="000C6B31"/>
    <w:rsid w:val="001D5F3C"/>
    <w:rsid w:val="0021746A"/>
    <w:rsid w:val="002A6FCA"/>
    <w:rsid w:val="002C394D"/>
    <w:rsid w:val="00323367"/>
    <w:rsid w:val="00330CE4"/>
    <w:rsid w:val="00372BE0"/>
    <w:rsid w:val="003E15DE"/>
    <w:rsid w:val="003F690E"/>
    <w:rsid w:val="0047226B"/>
    <w:rsid w:val="004E7336"/>
    <w:rsid w:val="00501B50"/>
    <w:rsid w:val="00562F16"/>
    <w:rsid w:val="00564A2C"/>
    <w:rsid w:val="00570E04"/>
    <w:rsid w:val="005C6703"/>
    <w:rsid w:val="00647208"/>
    <w:rsid w:val="006B44AD"/>
    <w:rsid w:val="006C2843"/>
    <w:rsid w:val="00706464"/>
    <w:rsid w:val="007320D0"/>
    <w:rsid w:val="00734D42"/>
    <w:rsid w:val="00776741"/>
    <w:rsid w:val="007C3552"/>
    <w:rsid w:val="00824AF3"/>
    <w:rsid w:val="00854147"/>
    <w:rsid w:val="00876661"/>
    <w:rsid w:val="008C3494"/>
    <w:rsid w:val="008C63D5"/>
    <w:rsid w:val="008E6B8A"/>
    <w:rsid w:val="008F08A7"/>
    <w:rsid w:val="00995B34"/>
    <w:rsid w:val="009D37F2"/>
    <w:rsid w:val="00A20537"/>
    <w:rsid w:val="00A5244F"/>
    <w:rsid w:val="00AD6248"/>
    <w:rsid w:val="00B16331"/>
    <w:rsid w:val="00B338AA"/>
    <w:rsid w:val="00B46D09"/>
    <w:rsid w:val="00C1025F"/>
    <w:rsid w:val="00C42645"/>
    <w:rsid w:val="00C4513D"/>
    <w:rsid w:val="00CB3CAE"/>
    <w:rsid w:val="00CC00A7"/>
    <w:rsid w:val="00CF4DA8"/>
    <w:rsid w:val="00D30C6C"/>
    <w:rsid w:val="00D61E3A"/>
    <w:rsid w:val="00E86E44"/>
    <w:rsid w:val="00EC5757"/>
    <w:rsid w:val="00F12543"/>
    <w:rsid w:val="00F311A9"/>
    <w:rsid w:val="00F36303"/>
    <w:rsid w:val="00F72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5FC130DA"/>
  <w15:docId w15:val="{695BA1D4-DCEA-4C1F-B149-E520C5DE4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lang w:bidi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paragraph" w:styleId="a7">
    <w:name w:val="Body Text"/>
    <w:basedOn w:val="a"/>
    <w:rPr>
      <w:rFonts w:ascii="ＭＳ 明朝" w:hAnsi="ＭＳ 明朝"/>
      <w:kern w:val="0"/>
      <w:sz w:val="22"/>
    </w:rPr>
  </w:style>
  <w:style w:type="paragraph" w:styleId="a8">
    <w:name w:val="Balloon Text"/>
    <w:basedOn w:val="a"/>
    <w:semiHidden/>
    <w:rsid w:val="008E6B8A"/>
    <w:rPr>
      <w:rFonts w:ascii="Arial" w:eastAsia="ＭＳ ゴシック" w:hAnsi="Arial"/>
      <w:sz w:val="18"/>
      <w:szCs w:val="18"/>
    </w:rPr>
  </w:style>
  <w:style w:type="character" w:customStyle="1" w:styleId="a4">
    <w:name w:val="ヘッダー (文字)"/>
    <w:link w:val="a3"/>
    <w:uiPriority w:val="99"/>
    <w:rsid w:val="00562F16"/>
    <w:rPr>
      <w:kern w:val="2"/>
      <w:sz w:val="24"/>
      <w:lang w:bidi="he-IL"/>
    </w:rPr>
  </w:style>
  <w:style w:type="character" w:customStyle="1" w:styleId="a6">
    <w:name w:val="フッター (文字)"/>
    <w:link w:val="a5"/>
    <w:uiPriority w:val="99"/>
    <w:rsid w:val="00995B34"/>
    <w:rPr>
      <w:kern w:val="2"/>
      <w:sz w:val="24"/>
      <w:lang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Microsoft%20Office\Templates\1041\NEWDOC.DOT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087F2A-7D04-467B-B0E8-2351969F37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NEWDOC.DOT</Template>
  <TotalTime>2</TotalTime>
  <Pages>2</Pages>
  <Words>64</Words>
  <Characters>366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（様式　　）</vt:lpstr>
      <vt:lpstr>（様式　　）</vt:lpstr>
    </vt:vector>
  </TitlesOfParts>
  <Company/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　　）</dc:title>
  <dc:creator>児童福祉課</dc:creator>
  <cp:lastModifiedBy>藤原　和也</cp:lastModifiedBy>
  <cp:revision>3</cp:revision>
  <cp:lastPrinted>2014-01-06T10:06:00Z</cp:lastPrinted>
  <dcterms:created xsi:type="dcterms:W3CDTF">2018-11-07T23:53:00Z</dcterms:created>
  <dcterms:modified xsi:type="dcterms:W3CDTF">2020-03-12T01:15:00Z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CID">
    <vt:i4>1041</vt:i4>
  </property>
</Properties>
</file>